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9B356A" w14:textId="77777777" w:rsidR="00BE6BFC" w:rsidRDefault="00BE6BFC" w:rsidP="00BE6BFC">
      <w:pPr>
        <w:pStyle w:val="Titolo1"/>
      </w:pPr>
      <w:r>
        <w:t>This is the title of the manuscript</w:t>
      </w:r>
    </w:p>
    <w:p w14:paraId="2CCB8B8D" w14:textId="5537B55F" w:rsidR="00505236" w:rsidRDefault="00C07A77" w:rsidP="00505236">
      <w:pPr>
        <w:pStyle w:val="author"/>
      </w:pPr>
      <w:r>
        <w:t>First Author</w:t>
      </w:r>
      <w:r w:rsidR="00BE6BFC">
        <w:t xml:space="preserve">, </w:t>
      </w:r>
      <w:r>
        <w:t>Second Author</w:t>
      </w:r>
    </w:p>
    <w:p w14:paraId="2586471A" w14:textId="77777777" w:rsidR="00505236" w:rsidRPr="00505236" w:rsidRDefault="00505236" w:rsidP="00505236">
      <w:pPr>
        <w:pStyle w:val="affiliation"/>
      </w:pPr>
    </w:p>
    <w:p w14:paraId="6ACC63E2" w14:textId="77777777" w:rsidR="00C07A77" w:rsidRPr="00C07A77" w:rsidRDefault="00C07A77" w:rsidP="00C07A77">
      <w:pPr>
        <w:pStyle w:val="fax"/>
        <w:rPr>
          <w:lang w:val="it-IT"/>
        </w:rPr>
      </w:pPr>
      <w:r w:rsidRPr="00C07A77">
        <w:rPr>
          <w:b/>
        </w:rPr>
        <w:t>Abstract.</w:t>
      </w:r>
      <w:r>
        <w:t xml:space="preserve"> </w:t>
      </w:r>
      <w:r w:rsidRPr="00C07A77">
        <w:rPr>
          <w:lang w:val="it-IT"/>
        </w:rPr>
        <w:t>Lorem ipsum dolor sit amet, consectetur adipiscing elit. Aliquam vel enim ut lacus pretium vulputate. Etiam at nunc faucibus, auctor magna vulputate, porttitor ante. Aliquam et libero nisi. Vestibulum vitae elementum diam, ac varius nisi. Fusce vitae aliquet ante, vitae efficitur justo. Praesent eget velit in diam venenatis aliquet a mollis felis. Aenean ullamcorper eleifend posuere. Nulla molestie sed libero et lobortis. Etiam nec volutpat quam, eu lacinia velit. Fusce eget turpis quis nibh ultrices convallis. Integer in nulla sapien.</w:t>
      </w:r>
    </w:p>
    <w:p w14:paraId="3E20C8B7" w14:textId="77777777" w:rsidR="00C07A77" w:rsidRPr="00C07A77" w:rsidRDefault="00C07A77" w:rsidP="00C07A77">
      <w:pPr>
        <w:pStyle w:val="fax"/>
        <w:rPr>
          <w:lang w:val="it-IT"/>
        </w:rPr>
      </w:pPr>
      <w:r w:rsidRPr="00C07A77">
        <w:rPr>
          <w:lang w:val="it-IT"/>
        </w:rPr>
        <w:t>In vehicula eros sed viverra egestas. In et felis non risus efficitur facilisis. Nullam vitae turpis a arcu viverra euismod sed ut nisi. Nulla eu dolor congue, suscipit elit at, dignissim elit. Suspendisse euismod pulvinar mattis. In hac habitasse platea dictumst. Etiam quam neque, pellentesque non interdum ut, iaculis nec orci. Nullam felis tellus, scelerisque a ornare et, ultrices ac lorem. Morbi maximus tristique pharetra.</w:t>
      </w:r>
    </w:p>
    <w:p w14:paraId="0AC0F8D0" w14:textId="77777777" w:rsidR="00C07A77" w:rsidRDefault="00C07A77" w:rsidP="00C07A77">
      <w:pPr>
        <w:pStyle w:val="fax"/>
      </w:pPr>
      <w:r w:rsidRPr="00C07A77">
        <w:rPr>
          <w:lang w:val="it-IT"/>
        </w:rPr>
        <w:t>Aliquam gravida, arcu at imperdiet tristique, tortor risus egestas elit, id lobortis dui ipsum id nibh. Sed sollicitudin libero sed lacus pretium congue at quis ante. Sed interdum iaculis augue, quis mattis sem eleifend at. Quisque aliquet eros risus, vel faucibus ante dapibus et. Integer pellentesque, nunc ut ultrices cursus, magna ipsum blandit libero, nec imperdiet est nisi a turpis. Sed id consequat quam. Phasellus dolor eros, blandit eu ligula nec, malesuada ornare odio. Curabitur lacinia sapien quis risus finibus, sit amet faucibus nisi posuere. Suspendisse et purus enim. Fusce suscipit hendrerit maximus. Duis consectetur leo mi, tempus imperdiet neque dignissim quis.</w:t>
      </w:r>
      <w:r w:rsidRPr="00C07A77">
        <w:t xml:space="preserve"> </w:t>
      </w:r>
    </w:p>
    <w:p w14:paraId="2815FF5B" w14:textId="77777777" w:rsidR="00C07A77" w:rsidRDefault="00C07A77" w:rsidP="00C07A77">
      <w:pPr>
        <w:pStyle w:val="email"/>
        <w:sectPr w:rsidR="00C07A77">
          <w:footerReference w:type="even" r:id="rId8"/>
          <w:footerReference w:type="default" r:id="rId9"/>
          <w:pgSz w:w="11907" w:h="16840"/>
          <w:pgMar w:top="1418" w:right="1418" w:bottom="1134" w:left="2552" w:header="720" w:footer="720" w:gutter="0"/>
          <w:cols w:space="720"/>
        </w:sectPr>
      </w:pPr>
    </w:p>
    <w:p w14:paraId="6EF21DF2" w14:textId="1037F534" w:rsidR="00C07A77" w:rsidRPr="00C07A77" w:rsidRDefault="00F96DAD" w:rsidP="00F96DAD">
      <w:pPr>
        <w:pStyle w:val="keywords"/>
      </w:pPr>
      <w:r w:rsidRPr="00F96DAD">
        <w:rPr>
          <w:b/>
        </w:rPr>
        <w:lastRenderedPageBreak/>
        <w:t>Keywords</w:t>
      </w:r>
      <w:r>
        <w:t>. First keyword ∙ Second keyword ∙ More</w:t>
      </w:r>
    </w:p>
    <w:p w14:paraId="5973CF96" w14:textId="77777777" w:rsidR="00CA0AB3" w:rsidRDefault="00CA0AB3" w:rsidP="00CA0AB3">
      <w:pPr>
        <w:pStyle w:val="heading1"/>
      </w:pPr>
      <w:r>
        <w:t>Introduction</w:t>
      </w:r>
    </w:p>
    <w:p w14:paraId="5A5F929C" w14:textId="77777777" w:rsidR="00493A68" w:rsidRPr="00493A68" w:rsidRDefault="00493A68" w:rsidP="00493A68">
      <w:pPr>
        <w:pStyle w:val="figlegend"/>
        <w:rPr>
          <w:lang w:val="it-IT"/>
        </w:rPr>
      </w:pPr>
      <w:r w:rsidRPr="00493A68">
        <w:rPr>
          <w:lang w:val="it-IT"/>
        </w:rPr>
        <w:t>Lorem ipsum dolor sit amet, consectetur adipiscing elit. Aliquam blandit elit vel tempus suscipit. Vestibulum fermentum ornare ipsum. Quisque cursus dapibus faucibus. Donec erat arcu, iaculis eget molestie et, pulvinar eget arcu. Maecenas eu tellus sit amet leo mollis finibus et eu quam. Mauris vel ipsum eu enim tristique feugiat sodales vitae metus. Donec ac felis quis quam hendrerit interdum. Ut dictum tempus dapibus.</w:t>
      </w:r>
    </w:p>
    <w:p w14:paraId="1F88536D" w14:textId="77777777" w:rsidR="00493A68" w:rsidRPr="00493A68" w:rsidRDefault="00493A68" w:rsidP="00493A68">
      <w:pPr>
        <w:pStyle w:val="figlegend"/>
        <w:rPr>
          <w:lang w:val="it-IT"/>
        </w:rPr>
      </w:pPr>
      <w:r w:rsidRPr="00493A68">
        <w:rPr>
          <w:lang w:val="it-IT"/>
        </w:rPr>
        <w:t xml:space="preserve">Quisque cursus arcu at quam faucibus ultrices. Aenean ornare egestas congue. Pellentesque dapibus fringilla laoreet. Quisque viverra, purus a sollicitudin pulvinar, sapien est mollis libero, a malesuada sapien dolor ac est. Class aptent taciti sociosqu ad litora torquent per conubia nostra, per inceptos himenaeos. Sed eu tortor tempor, feugiat sapien ac, euismod tellus. Cras id lectus suscipit justo volutpat congue. Sed euismod euismod rutrum. Cras semper mi eu dapibus finibus. Integer vel auctor quam. Donec mattis purus non sodales iaculis. Class aptent taciti sociosqu ad </w:t>
      </w:r>
      <w:r w:rsidRPr="00493A68">
        <w:rPr>
          <w:lang w:val="it-IT"/>
        </w:rPr>
        <w:lastRenderedPageBreak/>
        <w:t>litora torquent per conubia nostra, per inceptos himenaeos. Integer ullamcorper mollis nisi, ut vulputate dui fermentum eget. Suspendisse sed nisl suscipit, hendrerit nulla id, gravida justo. Sed ut felis eget ante rutrum viverra at vitae ante. Pellentesque mauris orci, eleifend ut nunc sit amet, vulputate malesuada tortor.</w:t>
      </w:r>
    </w:p>
    <w:p w14:paraId="4BF52D87" w14:textId="77777777" w:rsidR="00493A68" w:rsidRPr="00493A68" w:rsidRDefault="00493A68" w:rsidP="00493A68">
      <w:pPr>
        <w:pStyle w:val="figlegend"/>
        <w:rPr>
          <w:lang w:val="it-IT"/>
        </w:rPr>
      </w:pPr>
      <w:r w:rsidRPr="00493A68">
        <w:rPr>
          <w:lang w:val="it-IT"/>
        </w:rPr>
        <w:t>Duis leo mi, interdum vitae consectetur sit amet, scelerisque eget sapien. Donec ullamcorper vestibulum eros quis dignissim. Duis in ex quis sapien tristique congue. Nullam aliquet viverra orci, et lacinia nisl suscipit at. Donec malesuada facilisis mattis. Sed id ligula consectetur, dictum mauris id, feugiat dolor. Curabitur feugiat turpis sit amet nunc ullamcorper maximus. In suscipit magna nibh, sed porttitor erat consectetur sit amet. Integer tincidunt molestie nulla, ac tincidunt nunc blandit et. Pellentesque tristique purus massa, molestie pharetra arcu vehicula a.</w:t>
      </w:r>
    </w:p>
    <w:p w14:paraId="17E05EF9" w14:textId="77777777" w:rsidR="00493A68" w:rsidRPr="00493A68" w:rsidRDefault="00493A68" w:rsidP="00493A68">
      <w:pPr>
        <w:pStyle w:val="figlegend"/>
        <w:rPr>
          <w:lang w:val="it-IT"/>
        </w:rPr>
      </w:pPr>
      <w:r w:rsidRPr="00493A68">
        <w:rPr>
          <w:lang w:val="it-IT"/>
        </w:rPr>
        <w:t>Aliquam sit amet eros sed tortor suscipit cursus in et nibh. Cras id congue purus. Mauris a dapibus ligula. Praesent ac dapibus orci. Sed eu ante sit amet odio sodales malesuada vitae a lacus. Cras sed congue nisi. Vestibulum feugiat imperdiet congue.</w:t>
      </w:r>
    </w:p>
    <w:p w14:paraId="69614BB6" w14:textId="15A84283" w:rsidR="00493A68" w:rsidRDefault="00493A68" w:rsidP="00493A68">
      <w:pPr>
        <w:pStyle w:val="figlegend"/>
      </w:pPr>
      <w:r w:rsidRPr="00493A68">
        <w:rPr>
          <w:lang w:val="it-IT"/>
        </w:rPr>
        <w:t>Aliquam in justo quam. Duis sollicitudin blandit dolor, non fringilla eros. Etiam at vulputate nisl. Nunc faucibus, mi vel mollis tincidunt, libero ligula facilisis mi, et consectetur tortor mi a dui. Cras convallis, sem in posuere sagittis, neque nisl placerat neque, quis vestibulum erat erat lacinia libero. Sed eu lobortis justo. Duis fringilla ipsum facilisis mollis laoreet. Donec tempor leo vitae sapien semper, sed finibus arcu pellentesque.</w:t>
      </w:r>
    </w:p>
    <w:p w14:paraId="74B27C53" w14:textId="22CF420B" w:rsidR="00493A68" w:rsidRDefault="00493A68" w:rsidP="00BC395C">
      <w:pPr>
        <w:pStyle w:val="figlegend"/>
      </w:pPr>
      <w:r>
        <w:rPr>
          <w:noProof/>
          <w:lang w:val="it-IT" w:eastAsia="it-IT"/>
        </w:rPr>
        <mc:AlternateContent>
          <mc:Choice Requires="wps">
            <w:drawing>
              <wp:anchor distT="0" distB="0" distL="114300" distR="114300" simplePos="0" relativeHeight="251659264" behindDoc="0" locked="0" layoutInCell="1" allowOverlap="1" wp14:anchorId="04256383" wp14:editId="710CF3E5">
                <wp:simplePos x="0" y="0"/>
                <wp:positionH relativeFrom="column">
                  <wp:posOffset>-4445</wp:posOffset>
                </wp:positionH>
                <wp:positionV relativeFrom="paragraph">
                  <wp:posOffset>292100</wp:posOffset>
                </wp:positionV>
                <wp:extent cx="1905000" cy="1600200"/>
                <wp:effectExtent l="0" t="0" r="25400" b="25400"/>
                <wp:wrapTopAndBottom/>
                <wp:docPr id="1" name="Rettangolo 1"/>
                <wp:cNvGraphicFramePr/>
                <a:graphic xmlns:a="http://schemas.openxmlformats.org/drawingml/2006/main">
                  <a:graphicData uri="http://schemas.microsoft.com/office/word/2010/wordprocessingShape">
                    <wps:wsp>
                      <wps:cNvSpPr/>
                      <wps:spPr>
                        <a:xfrm>
                          <a:off x="0" y="0"/>
                          <a:ext cx="1905000" cy="1600200"/>
                        </a:xfrm>
                        <a:prstGeom prst="rect">
                          <a:avLst/>
                        </a:prstGeom>
                        <a:blipFill>
                          <a:blip r:embed="rId10"/>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231AD6" id="Rettangolo_x0020_1" o:spid="_x0000_s1026" style="position:absolute;margin-left:-.35pt;margin-top:23pt;width:150pt;height:12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" strokecolor="#1f4d78 [1604]" strokeweight="1pt">
                <v:fill r:id="rId11" o:title="" rotate="t" type="tile"/>
                <w10:wrap type="topAndBottom"/>
              </v:rect>
            </w:pict>
          </mc:Fallback>
        </mc:AlternateContent>
      </w:r>
    </w:p>
    <w:p w14:paraId="7C987A9E" w14:textId="651108E6" w:rsidR="00E07818" w:rsidRDefault="00943296" w:rsidP="00493A68">
      <w:pPr>
        <w:pStyle w:val="figlegend"/>
      </w:pPr>
      <w:r>
        <w:t>Figure 1: Whatever</w:t>
      </w:r>
    </w:p>
    <w:p w14:paraId="4AEFA54D" w14:textId="00532296" w:rsidR="00CA0AB3" w:rsidRDefault="00CA0AB3" w:rsidP="00CA0AB3">
      <w:r>
        <w:t xml:space="preserve">As shown in </w:t>
      </w:r>
      <w:r w:rsidR="00493A68">
        <w:t>Figure</w:t>
      </w:r>
      <w:r>
        <w:t xml:space="preserve"> 1</w:t>
      </w:r>
      <w:r w:rsidR="00493A68">
        <w:t>.</w:t>
      </w:r>
    </w:p>
    <w:p w14:paraId="106279E2" w14:textId="16FE752F" w:rsidR="00493A68" w:rsidRDefault="00AA4194" w:rsidP="00CA0AB3">
      <w:r>
        <w:t>Citations should be numbered and go in square brackets [1]</w:t>
      </w:r>
      <w:r w:rsidR="00B679F0">
        <w:t>.</w:t>
      </w:r>
    </w:p>
    <w:p w14:paraId="40C66ADD" w14:textId="1384C338" w:rsidR="00B679F0" w:rsidRDefault="00B679F0" w:rsidP="00B679F0">
      <w:pPr>
        <w:pStyle w:val="heading2"/>
      </w:pPr>
      <w:r>
        <w:lastRenderedPageBreak/>
        <w:t>Second level heading</w:t>
      </w:r>
    </w:p>
    <w:p w14:paraId="3AE237D5" w14:textId="39090C99" w:rsidR="00B679F0" w:rsidRPr="00B679F0" w:rsidRDefault="00F745A5" w:rsidP="00B679F0">
      <w:pPr>
        <w:pStyle w:val="heading3"/>
      </w:pPr>
      <w:r>
        <w:t>Third level heading</w:t>
      </w:r>
      <w:bookmarkStart w:id="0" w:name="_GoBack"/>
      <w:bookmarkEnd w:id="0"/>
    </w:p>
    <w:p w14:paraId="724003E0" w14:textId="074043E9" w:rsidR="00943296" w:rsidRDefault="00C07A77" w:rsidP="00AA4194">
      <w:pPr>
        <w:pStyle w:val="heading1"/>
      </w:pPr>
      <w:r>
        <w:t>Conclusions</w:t>
      </w:r>
    </w:p>
    <w:p w14:paraId="6D24B280" w14:textId="77777777" w:rsidR="00AA4194" w:rsidRPr="00AA4194" w:rsidRDefault="00AA4194" w:rsidP="00AA4194">
      <w:pPr>
        <w:rPr>
          <w:lang w:val="it-IT"/>
        </w:rPr>
      </w:pPr>
      <w:r w:rsidRPr="00AA4194">
        <w:rPr>
          <w:lang w:val="it-IT"/>
        </w:rPr>
        <w:t>Aliquam ligula ligula, auctor ut hendrerit sed, eleifend sed odio. Etiam ultrices pharetra malesuada. Sed posuere sodales nisl nec posuere. Donec et auctor elit, sed consequat lectus. Suspendisse potenti. Nulla aliquam sit amet lacus vitae lobortis. Cum sociis natoque penatibus et magnis dis parturient montes, nascetur ridiculus mus. Curabitur nulla mi, facilisis ac tortor eget, consectetur malesuada justo. Etiam at volutpat nisl. Praesent maximus consectetur eros, commodo tempus dolor elementum a. Quisque egestas aliquam dolor, nec dictum lectus tempus sed. Ut molestie, enim nec bibendum vestibulum, velit augue feugiat turpis, eu suscipit sapien augue non libero. Sed lacinia luctus urna, vel sollicitudin tortor.</w:t>
      </w:r>
    </w:p>
    <w:p w14:paraId="33E0DB1A" w14:textId="77777777" w:rsidR="00AA4194" w:rsidRPr="00AA4194" w:rsidRDefault="00AA4194" w:rsidP="00AA4194">
      <w:pPr>
        <w:rPr>
          <w:lang w:val="it-IT"/>
        </w:rPr>
      </w:pPr>
      <w:r w:rsidRPr="00AA4194">
        <w:rPr>
          <w:lang w:val="it-IT"/>
        </w:rPr>
        <w:t>Proin mattis pellentesque tempus. Suspendisse ullamcorper, libero vel sodales lacinia, odio neque volutpat enim, a elementum leo sapien quis erat. Integer non diam sit amet dui rutrum pretium. Aliquam sed massa pretium, condimentum tortor a, fermentum lectus. Proin accumsan, elit consectetur viverra euismod, mi eros facilisis eros, at elementum mauris lacus sit amet diam. Ut nec sodales metus, et bibendum leo. Aenean semper tortor sit amet enim aliquam elementum. Donec vitae porttitor neque. Aliquam enim dolor, malesuada et malesuada non, aliquet vel urna. Aenean convallis vestibulum scelerisque.</w:t>
      </w:r>
    </w:p>
    <w:p w14:paraId="4779F2A6" w14:textId="54423F00" w:rsidR="00AA4194" w:rsidRPr="00AA4194" w:rsidRDefault="00AA4194" w:rsidP="00AA4194">
      <w:r w:rsidRPr="00AA4194">
        <w:rPr>
          <w:lang w:val="it-IT"/>
        </w:rPr>
        <w:t>Suspendisse vulputate, neque quis accumsan maximus, nisi tellus finibus sem, a porta nulla nibh ut turpis. Proin nisi odio, tincidunt vel finibus sit amet, rhoncus a nulla. Pellentesque nulla odio, dapibus eu diam id, consectetur mattis ante. Maecenas eget enim quis urna feugiat eleifend. Proin a ante quis sapien dapibus consequat in in lectus. Donec nulla sem, hendrerit non varius at, pharetra ac eros. Cras accumsan volutpat ante, eu scelerisque libero hendrerit non. Aenean mattis mauris ut nisi scelerisque aliquet. Duis nec dictum risus. Aliquam eu tincidunt nunc.</w:t>
      </w:r>
    </w:p>
    <w:p w14:paraId="5B98685F" w14:textId="11391932" w:rsidR="00943296" w:rsidRPr="00505236" w:rsidRDefault="00505236" w:rsidP="00505236">
      <w:pPr>
        <w:pStyle w:val="acknowledgements"/>
      </w:pPr>
      <w:r w:rsidRPr="00505236">
        <w:rPr>
          <w:b/>
        </w:rPr>
        <w:t xml:space="preserve">Acknowledgments. </w:t>
      </w:r>
      <w:r>
        <w:t>The authors are grateful to the anonymous referees.</w:t>
      </w:r>
    </w:p>
    <w:p w14:paraId="0119EF33" w14:textId="77777777" w:rsidR="00943296" w:rsidRPr="00943296" w:rsidRDefault="00943296" w:rsidP="00943296"/>
    <w:p w14:paraId="488A76F8" w14:textId="1569F806" w:rsidR="00943296" w:rsidRDefault="00AA4194" w:rsidP="00AA4194">
      <w:pPr>
        <w:pStyle w:val="heading1"/>
      </w:pPr>
      <w:r>
        <w:lastRenderedPageBreak/>
        <w:t>References</w:t>
      </w:r>
    </w:p>
    <w:p w14:paraId="1EF736E0" w14:textId="78BA97F5" w:rsidR="006006E8" w:rsidRDefault="006006E8" w:rsidP="00AA4194">
      <w:pPr>
        <w:pStyle w:val="reference"/>
      </w:pPr>
      <w:r>
        <w:t xml:space="preserve">1. </w:t>
      </w:r>
      <w:r w:rsidR="00AA4194">
        <w:t xml:space="preserve">Author, </w:t>
      </w:r>
      <w:r>
        <w:t>Article title, Journal, Volume, page numbers (year)</w:t>
      </w:r>
    </w:p>
    <w:p w14:paraId="296477E8" w14:textId="4FCB8725" w:rsidR="006006E8" w:rsidRPr="00AA4194" w:rsidRDefault="006006E8" w:rsidP="006006E8">
      <w:pPr>
        <w:pStyle w:val="reference"/>
      </w:pPr>
      <w:r>
        <w:t xml:space="preserve">2. Author, Book title, page numbers. Publisher, place (year) </w:t>
      </w:r>
    </w:p>
    <w:p w14:paraId="5FA69416" w14:textId="4CF30B71" w:rsidR="00C40267" w:rsidRPr="00943296" w:rsidRDefault="00C40267" w:rsidP="00943296">
      <w:pPr>
        <w:tabs>
          <w:tab w:val="left" w:pos="1146"/>
        </w:tabs>
      </w:pPr>
    </w:p>
    <w:sectPr w:rsidR="00C40267" w:rsidRPr="00943296" w:rsidSect="00C07A77">
      <w:headerReference w:type="default" r:id="rId12"/>
      <w:footerReference w:type="default" r:id="rId13"/>
      <w:type w:val="continuous"/>
      <w:pgSz w:w="11907" w:h="16840"/>
      <w:pgMar w:top="1418" w:right="1418" w:bottom="1134" w:left="2552"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89FB41" w14:textId="77777777" w:rsidR="00C91BA6" w:rsidRDefault="00C91BA6">
      <w:r>
        <w:separator/>
      </w:r>
    </w:p>
  </w:endnote>
  <w:endnote w:type="continuationSeparator" w:id="0">
    <w:p w14:paraId="55C9C8AA" w14:textId="77777777" w:rsidR="00C91BA6" w:rsidRDefault="00C91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ECB96" w14:textId="77777777" w:rsidR="003029B4" w:rsidRDefault="003029B4" w:rsidP="0068732F">
    <w:pPr>
      <w:pStyle w:val="Pidipagina"/>
      <w:framePr w:wrap="none" w:vAnchor="text" w:hAnchor="margin" w:xAlign="outside" w:y="1"/>
      <w:rPr>
        <w:rStyle w:val="Numeropagina"/>
      </w:rPr>
    </w:pPr>
    <w:r>
      <w:rPr>
        <w:rStyle w:val="Numeropagina"/>
      </w:rPr>
      <w:fldChar w:fldCharType="begin"/>
    </w:r>
    <w:r>
      <w:rPr>
        <w:rStyle w:val="Numeropagina"/>
      </w:rPr>
      <w:instrText xml:space="preserve">PAGE  </w:instrText>
    </w:r>
    <w:r>
      <w:rPr>
        <w:rStyle w:val="Numeropagina"/>
      </w:rPr>
      <w:fldChar w:fldCharType="end"/>
    </w:r>
  </w:p>
  <w:p w14:paraId="590D0917" w14:textId="77777777" w:rsidR="00943296" w:rsidRDefault="00943296" w:rsidP="003029B4">
    <w:pPr>
      <w:pStyle w:val="Pidipagina"/>
      <w:ind w:right="360"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1EECB" w14:textId="77777777" w:rsidR="004077F6" w:rsidRDefault="00943296" w:rsidP="00943296">
    <w:pPr>
      <w:pStyle w:val="fax"/>
    </w:pPr>
    <w:r>
      <w:t>F. Author</w:t>
    </w:r>
  </w:p>
  <w:p w14:paraId="0A171290" w14:textId="77777777" w:rsidR="004077F6" w:rsidRDefault="00943296" w:rsidP="004077F6">
    <w:pPr>
      <w:pStyle w:val="affiliation"/>
    </w:pPr>
    <w:r>
      <w:t>first address</w:t>
    </w:r>
  </w:p>
  <w:p w14:paraId="2FBB8681" w14:textId="77777777" w:rsidR="004077F6" w:rsidRDefault="00943296" w:rsidP="004077F6">
    <w:pPr>
      <w:pStyle w:val="phone"/>
    </w:pPr>
    <w:r>
      <w:t>T</w:t>
    </w:r>
    <w:r w:rsidR="00C07A77">
      <w:t>el: +XXXXXXXX</w:t>
    </w:r>
    <w:r w:rsidR="00C07A77">
      <w:br/>
    </w:r>
    <w:r>
      <w:t>Fa</w:t>
    </w:r>
    <w:r w:rsidR="00C07A77">
      <w:t>x: +XXXXXXXX</w:t>
    </w:r>
  </w:p>
  <w:p w14:paraId="59A80054" w14:textId="23A2CDE2" w:rsidR="00943296" w:rsidRDefault="00943296" w:rsidP="004077F6">
    <w:pPr>
      <w:pStyle w:val="email"/>
    </w:pPr>
    <w:r>
      <w:t>E-mail: author@email</w:t>
    </w:r>
  </w:p>
  <w:p w14:paraId="4AEA9A02" w14:textId="77777777" w:rsidR="00EE31EC" w:rsidRDefault="00943296" w:rsidP="00943296">
    <w:pPr>
      <w:pStyle w:val="fax"/>
    </w:pPr>
    <w:r>
      <w:t>S. Author</w:t>
    </w:r>
  </w:p>
  <w:p w14:paraId="501BFDB3" w14:textId="25230BFB" w:rsidR="00943296" w:rsidRPr="00943296" w:rsidRDefault="00943296" w:rsidP="00EE31EC">
    <w:pPr>
      <w:pStyle w:val="affiliation"/>
    </w:pPr>
    <w:r>
      <w:t>second address</w:t>
    </w:r>
    <w:r>
      <w:br/>
    </w:r>
  </w:p>
  <w:p w14:paraId="050083D9" w14:textId="77777777" w:rsidR="00CA0AB3" w:rsidRDefault="00CA0AB3">
    <w:pPr>
      <w:pStyle w:val="Pidipagina"/>
      <w:jc w:val="right"/>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50339" w14:textId="77777777" w:rsidR="003029B4" w:rsidRDefault="003029B4" w:rsidP="0068732F">
    <w:pPr>
      <w:pStyle w:val="Pidipagina"/>
      <w:framePr w:wrap="none" w:vAnchor="text" w:hAnchor="margin" w:xAlign="outside" w:y="1"/>
      <w:rPr>
        <w:rStyle w:val="Numeropagina"/>
      </w:rPr>
    </w:pPr>
    <w:r>
      <w:rPr>
        <w:rStyle w:val="Numeropagina"/>
      </w:rPr>
      <w:fldChar w:fldCharType="begin"/>
    </w:r>
    <w:r>
      <w:rPr>
        <w:rStyle w:val="Numeropagina"/>
      </w:rPr>
      <w:instrText xml:space="preserve">PAGE  </w:instrText>
    </w:r>
    <w:r>
      <w:rPr>
        <w:rStyle w:val="Numeropagina"/>
      </w:rPr>
      <w:fldChar w:fldCharType="separate"/>
    </w:r>
    <w:r w:rsidR="00D03BD5">
      <w:rPr>
        <w:rStyle w:val="Numeropagina"/>
        <w:noProof/>
      </w:rPr>
      <w:t>3</w:t>
    </w:r>
    <w:r>
      <w:rPr>
        <w:rStyle w:val="Numeropagina"/>
      </w:rPr>
      <w:fldChar w:fldCharType="end"/>
    </w:r>
  </w:p>
  <w:p w14:paraId="3B7BDA9E" w14:textId="2A8A2DE2" w:rsidR="00A13FED" w:rsidRPr="00943296" w:rsidRDefault="00A13FED" w:rsidP="003029B4">
    <w:pPr>
      <w:pStyle w:val="fax"/>
      <w:ind w:right="360" w:firstLine="360"/>
    </w:pPr>
    <w:r>
      <w:br/>
    </w:r>
  </w:p>
  <w:p w14:paraId="197EA4EF" w14:textId="77777777" w:rsidR="00A13FED" w:rsidRDefault="00A13FED">
    <w:pPr>
      <w:pStyle w:val="Pidipagina"/>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7A21C3" w14:textId="77777777" w:rsidR="00C91BA6" w:rsidRDefault="00C91BA6">
      <w:r>
        <w:separator/>
      </w:r>
    </w:p>
  </w:footnote>
  <w:footnote w:type="continuationSeparator" w:id="0">
    <w:p w14:paraId="7CDD0405" w14:textId="77777777" w:rsidR="00C91BA6" w:rsidRDefault="00C91BA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3E8DE2" w14:textId="2623D5B6" w:rsidR="003E28AA" w:rsidRPr="003E28AA" w:rsidRDefault="003E28AA" w:rsidP="00BE338B">
    <w:pPr>
      <w:pStyle w:val="run-in"/>
    </w:pPr>
    <w:r>
      <w:t>This is the (possibly) short title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474CA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2572B5"/>
    <w:multiLevelType w:val="hybridMultilevel"/>
    <w:tmpl w:val="8EF853E4"/>
    <w:lvl w:ilvl="0" w:tplc="F8B847D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F281E4B"/>
    <w:multiLevelType w:val="hybridMultilevel"/>
    <w:tmpl w:val="CED085C8"/>
    <w:lvl w:ilvl="0" w:tplc="121654F0">
      <w:numFmt w:val="bullet"/>
      <w:lvlText w:val="•"/>
      <w:lvlJc w:val="left"/>
      <w:pPr>
        <w:ind w:left="1065" w:hanging="705"/>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907894"/>
    <w:multiLevelType w:val="hybridMultilevel"/>
    <w:tmpl w:val="16B0C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A77"/>
    <w:rsid w:val="00113F6D"/>
    <w:rsid w:val="00247E7E"/>
    <w:rsid w:val="002B7DFA"/>
    <w:rsid w:val="003029B4"/>
    <w:rsid w:val="003E28AA"/>
    <w:rsid w:val="004077F6"/>
    <w:rsid w:val="00493A68"/>
    <w:rsid w:val="004D3BAB"/>
    <w:rsid w:val="00505236"/>
    <w:rsid w:val="005216BB"/>
    <w:rsid w:val="006006E8"/>
    <w:rsid w:val="00682343"/>
    <w:rsid w:val="00840492"/>
    <w:rsid w:val="008B2606"/>
    <w:rsid w:val="00943296"/>
    <w:rsid w:val="00A13FED"/>
    <w:rsid w:val="00AA4194"/>
    <w:rsid w:val="00B679F0"/>
    <w:rsid w:val="00BA1186"/>
    <w:rsid w:val="00BC395C"/>
    <w:rsid w:val="00BE338B"/>
    <w:rsid w:val="00BE6BFC"/>
    <w:rsid w:val="00C07A77"/>
    <w:rsid w:val="00C40267"/>
    <w:rsid w:val="00C65246"/>
    <w:rsid w:val="00C91BA6"/>
    <w:rsid w:val="00CA0AB3"/>
    <w:rsid w:val="00CC5A4A"/>
    <w:rsid w:val="00D03BD5"/>
    <w:rsid w:val="00E07818"/>
    <w:rsid w:val="00EE31EC"/>
    <w:rsid w:val="00F43A75"/>
    <w:rsid w:val="00F745A5"/>
    <w:rsid w:val="00F96D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6BC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overflowPunct w:val="0"/>
      <w:autoSpaceDE w:val="0"/>
      <w:autoSpaceDN w:val="0"/>
      <w:adjustRightInd w:val="0"/>
      <w:spacing w:line="360" w:lineRule="auto"/>
      <w:textAlignment w:val="baseline"/>
    </w:pPr>
    <w:rPr>
      <w:sz w:val="24"/>
      <w:lang w:val="en-US" w:eastAsia="de-D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536"/>
        <w:tab w:val="right" w:pos="9072"/>
      </w:tabs>
    </w:pPr>
  </w:style>
  <w:style w:type="paragraph" w:styleId="Pidipagina">
    <w:name w:val="footer"/>
    <w:basedOn w:val="Normale"/>
    <w:pPr>
      <w:tabs>
        <w:tab w:val="center" w:pos="4536"/>
        <w:tab w:val="right" w:pos="9072"/>
      </w:tabs>
    </w:pPr>
  </w:style>
  <w:style w:type="character" w:styleId="Numeropagina">
    <w:name w:val="page number"/>
    <w:basedOn w:val="Carpredefinitoparagrafo"/>
  </w:style>
  <w:style w:type="paragraph" w:customStyle="1" w:styleId="abbreviations">
    <w:name w:val="abbreviations"/>
    <w:basedOn w:val="abstract"/>
    <w:next w:val="Normale"/>
    <w:pPr>
      <w:tabs>
        <w:tab w:val="left" w:pos="3402"/>
      </w:tabs>
      <w:ind w:left="3402" w:hanging="3402"/>
    </w:pPr>
  </w:style>
  <w:style w:type="paragraph" w:customStyle="1" w:styleId="Titolo1">
    <w:name w:val="Titolo1"/>
    <w:basedOn w:val="Normale"/>
    <w:next w:val="author"/>
    <w:rPr>
      <w:rFonts w:ascii="Arial" w:hAnsi="Arial"/>
      <w:b/>
      <w:sz w:val="36"/>
    </w:rPr>
  </w:style>
  <w:style w:type="paragraph" w:customStyle="1" w:styleId="heading1">
    <w:name w:val="heading1"/>
    <w:basedOn w:val="Normale"/>
    <w:next w:val="Normale"/>
    <w:pPr>
      <w:keepNext/>
      <w:spacing w:before="240" w:after="180"/>
    </w:pPr>
    <w:rPr>
      <w:rFonts w:ascii="Arial" w:hAnsi="Arial"/>
      <w:b/>
      <w:sz w:val="32"/>
    </w:rPr>
  </w:style>
  <w:style w:type="paragraph" w:customStyle="1" w:styleId="heading2">
    <w:name w:val="heading2"/>
    <w:basedOn w:val="Normale"/>
    <w:next w:val="Normale"/>
    <w:pPr>
      <w:keepNext/>
      <w:spacing w:before="240" w:after="180"/>
    </w:pPr>
    <w:rPr>
      <w:rFonts w:ascii="Arial" w:hAnsi="Arial"/>
      <w:b/>
    </w:rPr>
  </w:style>
  <w:style w:type="paragraph" w:customStyle="1" w:styleId="heading3">
    <w:name w:val="heading3"/>
    <w:basedOn w:val="Normale"/>
    <w:next w:val="Normale"/>
    <w:pPr>
      <w:keepNext/>
      <w:spacing w:before="240" w:after="180"/>
    </w:pPr>
    <w:rPr>
      <w:rFonts w:ascii="Arial" w:hAnsi="Arial"/>
      <w:i/>
    </w:rPr>
  </w:style>
  <w:style w:type="paragraph" w:customStyle="1" w:styleId="run-in">
    <w:name w:val="run-in"/>
    <w:basedOn w:val="Normale"/>
    <w:next w:val="Normale"/>
    <w:pPr>
      <w:keepNext/>
      <w:spacing w:before="120"/>
    </w:pPr>
    <w:rPr>
      <w:b/>
    </w:rPr>
  </w:style>
  <w:style w:type="character" w:styleId="Collegamentoipertestuale">
    <w:name w:val="Hyperlink"/>
    <w:basedOn w:val="Carpredefinitoparagrafo"/>
    <w:rsid w:val="00BE6BFC"/>
    <w:rPr>
      <w:color w:val="0000FF"/>
      <w:u w:val="single"/>
    </w:rPr>
  </w:style>
  <w:style w:type="paragraph" w:customStyle="1" w:styleId="figurecitation">
    <w:name w:val="figurecitation"/>
    <w:basedOn w:val="Normale"/>
    <w:pPr>
      <w:pBdr>
        <w:top w:val="single" w:sz="8" w:space="1" w:color="auto"/>
        <w:left w:val="single" w:sz="8" w:space="4" w:color="auto"/>
        <w:bottom w:val="single" w:sz="8" w:space="1" w:color="auto"/>
        <w:right w:val="single" w:sz="8" w:space="4" w:color="auto"/>
      </w:pBdr>
    </w:pPr>
    <w:rPr>
      <w:rFonts w:ascii="Arial" w:hAnsi="Arial"/>
      <w:b/>
      <w:sz w:val="36"/>
    </w:rPr>
  </w:style>
  <w:style w:type="paragraph" w:customStyle="1" w:styleId="acknowledgements">
    <w:name w:val="acknowledgements"/>
    <w:basedOn w:val="abstract"/>
    <w:next w:val="Normale"/>
    <w:pPr>
      <w:spacing w:before="240"/>
    </w:pPr>
  </w:style>
  <w:style w:type="paragraph" w:customStyle="1" w:styleId="author">
    <w:name w:val="author"/>
    <w:basedOn w:val="Normale"/>
    <w:next w:val="affiliation"/>
    <w:pPr>
      <w:spacing w:before="120"/>
    </w:pPr>
  </w:style>
  <w:style w:type="paragraph" w:customStyle="1" w:styleId="affiliation">
    <w:name w:val="affiliation"/>
    <w:basedOn w:val="Normale"/>
    <w:next w:val="phone"/>
    <w:pPr>
      <w:spacing w:before="120" w:line="240" w:lineRule="auto"/>
    </w:pPr>
    <w:rPr>
      <w:i/>
    </w:rPr>
  </w:style>
  <w:style w:type="paragraph" w:customStyle="1" w:styleId="email">
    <w:name w:val="email"/>
    <w:basedOn w:val="Normale"/>
    <w:next w:val="url"/>
    <w:pPr>
      <w:spacing w:before="120" w:line="240" w:lineRule="auto"/>
    </w:pPr>
    <w:rPr>
      <w:sz w:val="20"/>
    </w:rPr>
  </w:style>
  <w:style w:type="paragraph" w:customStyle="1" w:styleId="phone">
    <w:name w:val="phone"/>
    <w:basedOn w:val="email"/>
    <w:next w:val="fax"/>
  </w:style>
  <w:style w:type="paragraph" w:customStyle="1" w:styleId="fax">
    <w:name w:val="fax"/>
    <w:basedOn w:val="email"/>
    <w:next w:val="email"/>
  </w:style>
  <w:style w:type="paragraph" w:customStyle="1" w:styleId="abstract">
    <w:name w:val="abstract"/>
    <w:basedOn w:val="Normale"/>
    <w:next w:val="keywords"/>
    <w:pPr>
      <w:spacing w:before="120"/>
    </w:pPr>
    <w:rPr>
      <w:sz w:val="20"/>
    </w:rPr>
  </w:style>
  <w:style w:type="paragraph" w:customStyle="1" w:styleId="keywords">
    <w:name w:val="keywords"/>
    <w:basedOn w:val="Normale"/>
    <w:next w:val="Normale"/>
    <w:pPr>
      <w:spacing w:before="120"/>
    </w:pPr>
    <w:rPr>
      <w:i/>
    </w:rPr>
  </w:style>
  <w:style w:type="paragraph" w:customStyle="1" w:styleId="extraaddress">
    <w:name w:val="extraaddress"/>
    <w:basedOn w:val="email"/>
  </w:style>
  <w:style w:type="paragraph" w:customStyle="1" w:styleId="reference">
    <w:name w:val="reference"/>
    <w:basedOn w:val="Normale"/>
    <w:rPr>
      <w:sz w:val="20"/>
    </w:rPr>
  </w:style>
  <w:style w:type="paragraph" w:customStyle="1" w:styleId="equation">
    <w:name w:val="equation"/>
    <w:basedOn w:val="Normale"/>
    <w:next w:val="Normale"/>
    <w:pPr>
      <w:spacing w:before="120" w:after="120"/>
      <w:jc w:val="center"/>
    </w:pPr>
  </w:style>
  <w:style w:type="paragraph" w:customStyle="1" w:styleId="articlenote">
    <w:name w:val="articlenote"/>
    <w:basedOn w:val="Normale"/>
    <w:next w:val="Normale"/>
    <w:pPr>
      <w:spacing w:line="240" w:lineRule="auto"/>
    </w:pPr>
    <w:rPr>
      <w:sz w:val="22"/>
    </w:rPr>
  </w:style>
  <w:style w:type="paragraph" w:customStyle="1" w:styleId="figlegend">
    <w:name w:val="figlegend"/>
    <w:basedOn w:val="Normale"/>
    <w:next w:val="Normale"/>
    <w:pPr>
      <w:spacing w:before="120"/>
    </w:pPr>
    <w:rPr>
      <w:sz w:val="20"/>
    </w:rPr>
  </w:style>
  <w:style w:type="paragraph" w:customStyle="1" w:styleId="tablelegend">
    <w:name w:val="tablelegend"/>
    <w:basedOn w:val="Normale"/>
    <w:next w:val="Normale"/>
    <w:pPr>
      <w:spacing w:before="120"/>
    </w:pPr>
    <w:rPr>
      <w:sz w:val="20"/>
    </w:rPr>
  </w:style>
  <w:style w:type="paragraph" w:customStyle="1" w:styleId="url">
    <w:name w:val="url"/>
    <w:basedOn w:val="email"/>
    <w:next w:val="Normale"/>
  </w:style>
  <w:style w:type="paragraph" w:styleId="Paragrafoelenco">
    <w:name w:val="List Paragraph"/>
    <w:basedOn w:val="Normale"/>
    <w:uiPriority w:val="72"/>
    <w:rsid w:val="00AA4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header" Target="header1.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7403FE7-256F-A148-BCBE-E7ED441DB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Author template for journal articles.dotm</Template>
  <TotalTime>1</TotalTime>
  <Pages>4</Pages>
  <Words>994</Words>
  <Characters>5672</Characters>
  <Application>Microsoft Macintosh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Author template for journal articles</vt:lpstr>
    </vt:vector>
  </TitlesOfParts>
  <Company>SPRINGER VERLAG</Company>
  <LinksUpToDate>false</LinksUpToDate>
  <CharactersWithSpaces>6653</CharactersWithSpaces>
  <SharedDoc>false</SharedDoc>
  <HLinks>
    <vt:vector size="6" baseType="variant">
      <vt:variant>
        <vt:i4>7143424</vt:i4>
      </vt:variant>
      <vt:variant>
        <vt:i4>0</vt:i4>
      </vt:variant>
      <vt:variant>
        <vt:i4>0</vt:i4>
      </vt:variant>
      <vt:variant>
        <vt:i4>5</vt:i4>
      </vt:variant>
      <vt:variant>
        <vt:lpwstr>mailto:j.a.spaan@amc.uva.nl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Author template for journal articles</dc:title>
  <dc:subject/>
  <dc:creator>Luca Di Gaspero</dc:creator>
  <cp:keywords/>
  <dc:description>Springer Heidelberg 2005</dc:description>
  <cp:lastModifiedBy>Luca Di Gaspero</cp:lastModifiedBy>
  <cp:revision>2</cp:revision>
  <cp:lastPrinted>1997-08-25T15:11:00Z</cp:lastPrinted>
  <dcterms:created xsi:type="dcterms:W3CDTF">2016-02-23T10:51:00Z</dcterms:created>
  <dcterms:modified xsi:type="dcterms:W3CDTF">2016-02-23T10:51:00Z</dcterms:modified>
</cp:coreProperties>
</file>